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CF7" w:rsidRPr="002E2AB5" w:rsidRDefault="00605CF7" w:rsidP="00605CF7">
      <w:pPr>
        <w:jc w:val="both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2E2AB5">
        <w:rPr>
          <w:rFonts w:ascii="Arial" w:hAnsi="Arial" w:cs="Arial"/>
          <w:b/>
          <w:sz w:val="18"/>
          <w:szCs w:val="18"/>
        </w:rPr>
        <w:t>PLANILLA DE EVALUACIÓN – CENTRO DE INVESTIGACIÓN Y EXTENSIÓN</w:t>
      </w:r>
    </w:p>
    <w:p w:rsidR="00B61A88" w:rsidRPr="002E2AB5" w:rsidRDefault="00605CF7" w:rsidP="002E2AB5">
      <w:pPr>
        <w:jc w:val="both"/>
        <w:rPr>
          <w:rFonts w:ascii="Arial" w:hAnsi="Arial" w:cs="Arial"/>
          <w:b/>
          <w:sz w:val="18"/>
          <w:szCs w:val="18"/>
        </w:rPr>
      </w:pPr>
      <w:r w:rsidRPr="002E2AB5">
        <w:rPr>
          <w:rFonts w:ascii="Arial" w:hAnsi="Arial" w:cs="Arial"/>
          <w:b/>
          <w:sz w:val="18"/>
          <w:szCs w:val="18"/>
        </w:rPr>
        <w:t>NOMBRE DEL ESTUDIANTE: _______</w:t>
      </w:r>
      <w:r w:rsidR="002E2AB5" w:rsidRPr="002E2AB5">
        <w:rPr>
          <w:rFonts w:ascii="Arial" w:hAnsi="Arial" w:cs="Arial"/>
          <w:b/>
          <w:sz w:val="18"/>
          <w:szCs w:val="18"/>
        </w:rPr>
        <w:t>_______________________________</w:t>
      </w:r>
    </w:p>
    <w:tbl>
      <w:tblPr>
        <w:tblpPr w:leftFromText="141" w:rightFromText="141" w:vertAnchor="page" w:horzAnchor="margin" w:tblpY="3106"/>
        <w:tblW w:w="16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6750"/>
        <w:gridCol w:w="457"/>
        <w:gridCol w:w="450"/>
        <w:gridCol w:w="668"/>
        <w:gridCol w:w="456"/>
        <w:gridCol w:w="458"/>
        <w:gridCol w:w="443"/>
        <w:gridCol w:w="456"/>
        <w:gridCol w:w="450"/>
        <w:gridCol w:w="668"/>
        <w:gridCol w:w="456"/>
        <w:gridCol w:w="458"/>
        <w:gridCol w:w="443"/>
        <w:gridCol w:w="456"/>
        <w:gridCol w:w="450"/>
        <w:gridCol w:w="668"/>
        <w:gridCol w:w="456"/>
        <w:gridCol w:w="458"/>
        <w:gridCol w:w="443"/>
        <w:gridCol w:w="714"/>
      </w:tblGrid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2932" w:type="dxa"/>
            <w:gridSpan w:val="6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1ª Evaluación</w:t>
            </w:r>
          </w:p>
        </w:tc>
        <w:tc>
          <w:tcPr>
            <w:tcW w:w="2931" w:type="dxa"/>
            <w:gridSpan w:val="6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2ª Evaluación</w:t>
            </w:r>
          </w:p>
        </w:tc>
        <w:tc>
          <w:tcPr>
            <w:tcW w:w="2931" w:type="dxa"/>
            <w:gridSpan w:val="6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3ª Evaluación</w:t>
            </w: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E.F.</w:t>
            </w: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MB</w:t>
            </w: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MB</w:t>
            </w: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E</w:t>
            </w: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MB</w:t>
            </w: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i/>
                <w:sz w:val="18"/>
                <w:szCs w:val="18"/>
              </w:rPr>
              <w:t>PUNTUALIDAD Y CUMPLIMIENTO (15%)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llega puntualmente a las clases y a las prácticas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cumple puntualmente con los trabajos asignados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se excusa cuando por fuerza mayor debe faltar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II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i/>
                <w:sz w:val="18"/>
                <w:szCs w:val="18"/>
              </w:rPr>
              <w:t>PRESENTACIÓN PERSONAL (15%)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asiste a la Institución con el uniforme respectivo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es pulcro y cuidadoso en su presentación personal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es aseado con los elementos,  equipos y espacios que utiliza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III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i/>
                <w:sz w:val="18"/>
                <w:szCs w:val="18"/>
              </w:rPr>
              <w:t>RELACIONES INTER-PERSONALES (30%)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mantiene un trato respetuoso con las personas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demuestra preocupación ante los problemas de los demás y les ayuda a superarlos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es elemento de unión en el grupo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IV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i/>
                <w:sz w:val="18"/>
                <w:szCs w:val="18"/>
              </w:rPr>
              <w:t>RESPONSABILIDAD ACADÉMICA (40%)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ha alcanzado todos los logros propuestos en las competencias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se esfuerza por investigar y plantea discusiones que enriquecen sus conocimientos y los de los demás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colabora con el docente en la nivelación académica del grupo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CF7" w:rsidRPr="002E2AB5" w:rsidTr="00605CF7">
        <w:tc>
          <w:tcPr>
            <w:tcW w:w="63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2AB5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750" w:type="dxa"/>
          </w:tcPr>
          <w:p w:rsidR="00605CF7" w:rsidRPr="002E2AB5" w:rsidRDefault="00605CF7" w:rsidP="00605CF7">
            <w:pPr>
              <w:rPr>
                <w:rFonts w:ascii="Arial" w:hAnsi="Arial" w:cs="Arial"/>
                <w:sz w:val="18"/>
                <w:szCs w:val="18"/>
              </w:rPr>
            </w:pPr>
            <w:r w:rsidRPr="002E2AB5">
              <w:rPr>
                <w:rFonts w:ascii="Arial" w:hAnsi="Arial" w:cs="Arial"/>
                <w:sz w:val="18"/>
                <w:szCs w:val="18"/>
              </w:rPr>
              <w:t>El estudiante demuestra interés por superarse</w:t>
            </w:r>
          </w:p>
        </w:tc>
        <w:tc>
          <w:tcPr>
            <w:tcW w:w="457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8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</w:tcPr>
          <w:p w:rsidR="00605CF7" w:rsidRPr="002E2AB5" w:rsidRDefault="00605CF7" w:rsidP="00605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05CF7" w:rsidRPr="002E2AB5" w:rsidRDefault="00605CF7" w:rsidP="00B61A88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  <w:lang w:val="es-ES"/>
        </w:rPr>
      </w:pPr>
    </w:p>
    <w:p w:rsidR="00435837" w:rsidRPr="002E2AB5" w:rsidRDefault="00435837" w:rsidP="00435837">
      <w:pPr>
        <w:rPr>
          <w:rFonts w:ascii="Arial" w:hAnsi="Arial" w:cs="Arial"/>
          <w:sz w:val="18"/>
          <w:szCs w:val="18"/>
        </w:rPr>
      </w:pPr>
      <w:r w:rsidRPr="002E2AB5">
        <w:rPr>
          <w:rFonts w:ascii="Arial" w:hAnsi="Arial" w:cs="Arial"/>
          <w:sz w:val="18"/>
          <w:szCs w:val="18"/>
        </w:rPr>
        <w:t>PROGRAMA</w:t>
      </w:r>
      <w:r w:rsidR="006C55C7" w:rsidRPr="002E2AB5">
        <w:rPr>
          <w:rFonts w:ascii="Arial" w:hAnsi="Arial" w:cs="Arial"/>
          <w:sz w:val="18"/>
          <w:szCs w:val="18"/>
        </w:rPr>
        <w:t>: _</w:t>
      </w:r>
      <w:r w:rsidRPr="002E2AB5">
        <w:rPr>
          <w:rFonts w:ascii="Arial" w:hAnsi="Arial" w:cs="Arial"/>
          <w:sz w:val="18"/>
          <w:szCs w:val="18"/>
        </w:rPr>
        <w:t>_________</w:t>
      </w:r>
      <w:r w:rsidR="008A71EB">
        <w:rPr>
          <w:rFonts w:ascii="Arial" w:hAnsi="Arial" w:cs="Arial"/>
          <w:sz w:val="18"/>
          <w:szCs w:val="18"/>
        </w:rPr>
        <w:t>______________________________</w:t>
      </w:r>
      <w:r w:rsidR="008A71EB">
        <w:rPr>
          <w:rFonts w:ascii="Arial" w:hAnsi="Arial" w:cs="Arial"/>
          <w:sz w:val="18"/>
          <w:szCs w:val="18"/>
        </w:rPr>
        <w:tab/>
        <w:t xml:space="preserve">      </w:t>
      </w:r>
      <w:r w:rsidRPr="002E2AB5">
        <w:rPr>
          <w:rFonts w:ascii="Arial" w:hAnsi="Arial" w:cs="Arial"/>
          <w:sz w:val="18"/>
          <w:szCs w:val="18"/>
        </w:rPr>
        <w:t xml:space="preserve">Excelente: </w:t>
      </w:r>
      <w:r w:rsidRPr="002E2AB5">
        <w:rPr>
          <w:rFonts w:ascii="Arial" w:hAnsi="Arial" w:cs="Arial"/>
          <w:sz w:val="18"/>
          <w:szCs w:val="18"/>
        </w:rPr>
        <w:tab/>
      </w:r>
      <w:r w:rsidR="008A71EB">
        <w:rPr>
          <w:rFonts w:ascii="Arial" w:hAnsi="Arial" w:cs="Arial"/>
          <w:sz w:val="18"/>
          <w:szCs w:val="18"/>
        </w:rPr>
        <w:t xml:space="preserve">              </w:t>
      </w:r>
      <w:r w:rsidRPr="002E2AB5">
        <w:rPr>
          <w:rFonts w:ascii="Arial" w:hAnsi="Arial" w:cs="Arial"/>
          <w:sz w:val="18"/>
          <w:szCs w:val="18"/>
        </w:rPr>
        <w:t>5.0 - 4.8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  <w:t>Aceptable: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  <w:t>3.4 - 3.0</w:t>
      </w:r>
    </w:p>
    <w:p w:rsidR="00435837" w:rsidRPr="002E2AB5" w:rsidRDefault="00435837" w:rsidP="00435837">
      <w:pPr>
        <w:rPr>
          <w:rFonts w:ascii="Arial" w:hAnsi="Arial" w:cs="Arial"/>
          <w:sz w:val="18"/>
          <w:szCs w:val="18"/>
        </w:rPr>
      </w:pPr>
      <w:r w:rsidRPr="002E2AB5">
        <w:rPr>
          <w:rFonts w:ascii="Arial" w:hAnsi="Arial" w:cs="Arial"/>
          <w:sz w:val="18"/>
          <w:szCs w:val="18"/>
        </w:rPr>
        <w:t>DOCENTE</w:t>
      </w:r>
      <w:r w:rsidR="006C55C7" w:rsidRPr="002E2AB5">
        <w:rPr>
          <w:rFonts w:ascii="Arial" w:hAnsi="Arial" w:cs="Arial"/>
          <w:sz w:val="18"/>
          <w:szCs w:val="18"/>
        </w:rPr>
        <w:t>: _</w:t>
      </w:r>
      <w:r w:rsidRPr="002E2AB5">
        <w:rPr>
          <w:rFonts w:ascii="Arial" w:hAnsi="Arial" w:cs="Arial"/>
          <w:sz w:val="18"/>
          <w:szCs w:val="18"/>
        </w:rPr>
        <w:t>_____________________________________</w:t>
      </w:r>
      <w:r w:rsidR="008A71EB">
        <w:rPr>
          <w:rFonts w:ascii="Arial" w:hAnsi="Arial" w:cs="Arial"/>
          <w:sz w:val="18"/>
          <w:szCs w:val="18"/>
        </w:rPr>
        <w:t xml:space="preserve">___                 </w:t>
      </w:r>
      <w:r w:rsidRPr="002E2AB5">
        <w:rPr>
          <w:rFonts w:ascii="Arial" w:hAnsi="Arial" w:cs="Arial"/>
          <w:sz w:val="18"/>
          <w:szCs w:val="18"/>
        </w:rPr>
        <w:t>Sobresaliente:</w:t>
      </w:r>
      <w:r w:rsidRPr="002E2AB5">
        <w:rPr>
          <w:rFonts w:ascii="Arial" w:hAnsi="Arial" w:cs="Arial"/>
          <w:sz w:val="18"/>
          <w:szCs w:val="18"/>
        </w:rPr>
        <w:tab/>
        <w:t>4.7 - 4.5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  <w:t>Insuficiente: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  <w:t>2.9 - 0.0</w:t>
      </w:r>
    </w:p>
    <w:p w:rsidR="00435837" w:rsidRPr="002E2AB5" w:rsidRDefault="00435837" w:rsidP="00435837">
      <w:pPr>
        <w:rPr>
          <w:rFonts w:ascii="Arial" w:hAnsi="Arial" w:cs="Arial"/>
          <w:sz w:val="18"/>
          <w:szCs w:val="18"/>
        </w:rPr>
      </w:pPr>
      <w:r w:rsidRPr="002E2AB5">
        <w:rPr>
          <w:rFonts w:ascii="Arial" w:hAnsi="Arial" w:cs="Arial"/>
          <w:sz w:val="18"/>
          <w:szCs w:val="18"/>
        </w:rPr>
        <w:t>COMPETENCIA</w:t>
      </w:r>
      <w:r w:rsidR="006C55C7" w:rsidRPr="002E2AB5">
        <w:rPr>
          <w:rFonts w:ascii="Arial" w:hAnsi="Arial" w:cs="Arial"/>
          <w:sz w:val="18"/>
          <w:szCs w:val="18"/>
        </w:rPr>
        <w:t>: _</w:t>
      </w:r>
      <w:r w:rsidRPr="002E2AB5">
        <w:rPr>
          <w:rFonts w:ascii="Arial" w:hAnsi="Arial" w:cs="Arial"/>
          <w:sz w:val="18"/>
          <w:szCs w:val="18"/>
        </w:rPr>
        <w:t>________</w:t>
      </w:r>
      <w:r w:rsidR="008A71EB">
        <w:rPr>
          <w:rFonts w:ascii="Arial" w:hAnsi="Arial" w:cs="Arial"/>
          <w:sz w:val="18"/>
          <w:szCs w:val="18"/>
        </w:rPr>
        <w:t>____________________________</w:t>
      </w:r>
      <w:r w:rsidRPr="002E2AB5">
        <w:rPr>
          <w:rFonts w:ascii="Arial" w:hAnsi="Arial" w:cs="Arial"/>
          <w:sz w:val="18"/>
          <w:szCs w:val="18"/>
        </w:rPr>
        <w:tab/>
      </w:r>
      <w:r w:rsidR="008A71EB">
        <w:rPr>
          <w:rFonts w:ascii="Arial" w:hAnsi="Arial" w:cs="Arial"/>
          <w:sz w:val="18"/>
          <w:szCs w:val="18"/>
        </w:rPr>
        <w:t xml:space="preserve">      </w:t>
      </w:r>
      <w:r w:rsidRPr="002E2AB5">
        <w:rPr>
          <w:rFonts w:ascii="Arial" w:hAnsi="Arial" w:cs="Arial"/>
          <w:sz w:val="18"/>
          <w:szCs w:val="18"/>
        </w:rPr>
        <w:t>Muy bueno:</w:t>
      </w:r>
      <w:r w:rsidR="008A71EB">
        <w:rPr>
          <w:rFonts w:ascii="Arial" w:hAnsi="Arial" w:cs="Arial"/>
          <w:sz w:val="18"/>
          <w:szCs w:val="18"/>
        </w:rPr>
        <w:t xml:space="preserve">   </w:t>
      </w:r>
      <w:r w:rsidRPr="002E2AB5">
        <w:rPr>
          <w:rFonts w:ascii="Arial" w:hAnsi="Arial" w:cs="Arial"/>
          <w:sz w:val="18"/>
          <w:szCs w:val="18"/>
        </w:rPr>
        <w:tab/>
      </w:r>
      <w:r w:rsidR="008A71EB">
        <w:rPr>
          <w:rFonts w:ascii="Arial" w:hAnsi="Arial" w:cs="Arial"/>
          <w:sz w:val="18"/>
          <w:szCs w:val="18"/>
        </w:rPr>
        <w:t xml:space="preserve">              </w:t>
      </w:r>
      <w:r w:rsidRPr="002E2AB5">
        <w:rPr>
          <w:rFonts w:ascii="Arial" w:hAnsi="Arial" w:cs="Arial"/>
          <w:sz w:val="18"/>
          <w:szCs w:val="18"/>
        </w:rPr>
        <w:t>4.4 - 4.0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</w:r>
    </w:p>
    <w:p w:rsidR="00435837" w:rsidRPr="002E2AB5" w:rsidRDefault="00435837" w:rsidP="00435837">
      <w:pPr>
        <w:rPr>
          <w:rFonts w:ascii="Arial" w:hAnsi="Arial" w:cs="Arial"/>
          <w:sz w:val="18"/>
          <w:szCs w:val="18"/>
        </w:rPr>
      </w:pPr>
      <w:r w:rsidRPr="002E2AB5">
        <w:rPr>
          <w:rFonts w:ascii="Arial" w:hAnsi="Arial" w:cs="Arial"/>
          <w:sz w:val="18"/>
          <w:szCs w:val="18"/>
        </w:rPr>
        <w:t>PERIODO ACADÉMICO</w:t>
      </w:r>
      <w:r w:rsidR="006C55C7" w:rsidRPr="002E2AB5">
        <w:rPr>
          <w:rFonts w:ascii="Arial" w:hAnsi="Arial" w:cs="Arial"/>
          <w:sz w:val="18"/>
          <w:szCs w:val="18"/>
        </w:rPr>
        <w:t>: _</w:t>
      </w:r>
      <w:r w:rsidRPr="002E2AB5">
        <w:rPr>
          <w:rFonts w:ascii="Arial" w:hAnsi="Arial" w:cs="Arial"/>
          <w:sz w:val="18"/>
          <w:szCs w:val="18"/>
        </w:rPr>
        <w:t>_____________________________</w:t>
      </w:r>
      <w:r w:rsidR="008A71EB">
        <w:rPr>
          <w:rFonts w:ascii="Arial" w:hAnsi="Arial" w:cs="Arial"/>
          <w:sz w:val="18"/>
          <w:szCs w:val="18"/>
        </w:rPr>
        <w:t>_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  <w:t>Bueno: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  <w:t>3.9 - 3.5</w:t>
      </w:r>
      <w:r w:rsidRPr="002E2AB5">
        <w:rPr>
          <w:rFonts w:ascii="Arial" w:hAnsi="Arial" w:cs="Arial"/>
          <w:sz w:val="18"/>
          <w:szCs w:val="18"/>
        </w:rPr>
        <w:tab/>
      </w:r>
      <w:r w:rsidRPr="002E2AB5">
        <w:rPr>
          <w:rFonts w:ascii="Arial" w:hAnsi="Arial" w:cs="Arial"/>
          <w:sz w:val="18"/>
          <w:szCs w:val="18"/>
        </w:rPr>
        <w:tab/>
        <w:t>FIRMA DEL DOCENTE:</w:t>
      </w:r>
      <w:r w:rsidR="006C55C7" w:rsidRPr="002E2AB5">
        <w:rPr>
          <w:rFonts w:ascii="Arial" w:hAnsi="Arial" w:cs="Arial"/>
          <w:sz w:val="18"/>
          <w:szCs w:val="18"/>
        </w:rPr>
        <w:t xml:space="preserve"> </w:t>
      </w:r>
      <w:r w:rsidRPr="002E2AB5">
        <w:rPr>
          <w:rFonts w:ascii="Arial" w:hAnsi="Arial" w:cs="Arial"/>
          <w:sz w:val="18"/>
          <w:szCs w:val="18"/>
        </w:rPr>
        <w:t>_</w:t>
      </w:r>
      <w:r w:rsidR="006C55C7" w:rsidRPr="002E2AB5">
        <w:rPr>
          <w:rFonts w:ascii="Arial" w:hAnsi="Arial" w:cs="Arial"/>
          <w:sz w:val="18"/>
          <w:szCs w:val="18"/>
        </w:rPr>
        <w:t>____________________________</w:t>
      </w:r>
    </w:p>
    <w:p w:rsidR="00435837" w:rsidRPr="002E2AB5" w:rsidRDefault="00435837" w:rsidP="00435837">
      <w:pPr>
        <w:rPr>
          <w:rFonts w:ascii="Arial" w:hAnsi="Arial" w:cs="Arial"/>
          <w:sz w:val="18"/>
          <w:szCs w:val="18"/>
        </w:rPr>
      </w:pPr>
    </w:p>
    <w:p w:rsidR="00435837" w:rsidRPr="002E2AB5" w:rsidRDefault="00435837" w:rsidP="00435837">
      <w:pPr>
        <w:rPr>
          <w:rFonts w:ascii="Arial" w:hAnsi="Arial" w:cs="Arial"/>
          <w:sz w:val="18"/>
          <w:szCs w:val="18"/>
        </w:rPr>
      </w:pPr>
      <w:r w:rsidRPr="002E2AB5">
        <w:rPr>
          <w:rFonts w:ascii="Arial" w:hAnsi="Arial" w:cs="Arial"/>
          <w:sz w:val="18"/>
          <w:szCs w:val="18"/>
        </w:rPr>
        <w:t>OBSERVACION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2AB5" w:rsidRPr="002E2AB5" w:rsidRDefault="002E2AB5" w:rsidP="00435837">
      <w:pPr>
        <w:rPr>
          <w:rFonts w:ascii="Arial" w:hAnsi="Arial" w:cs="Arial"/>
          <w:sz w:val="18"/>
          <w:szCs w:val="18"/>
        </w:rPr>
      </w:pPr>
    </w:p>
    <w:sectPr w:rsidR="002E2AB5" w:rsidRPr="002E2AB5" w:rsidSect="00605CF7">
      <w:headerReference w:type="default" r:id="rId8"/>
      <w:footerReference w:type="default" r:id="rId9"/>
      <w:headerReference w:type="first" r:id="rId10"/>
      <w:footerReference w:type="first" r:id="rId11"/>
      <w:pgSz w:w="20160" w:h="12240" w:orient="landscape" w:code="5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DE0" w:rsidRDefault="00584DE0">
      <w:r>
        <w:separator/>
      </w:r>
    </w:p>
  </w:endnote>
  <w:endnote w:type="continuationSeparator" w:id="0">
    <w:p w:rsidR="00584DE0" w:rsidRDefault="00584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C4" w:rsidRPr="002019C4" w:rsidRDefault="002019C4" w:rsidP="002019C4">
    <w:pPr>
      <w:pStyle w:val="Piedepgina"/>
      <w:jc w:val="center"/>
      <w:rPr>
        <w:rFonts w:ascii="Arial" w:hAnsi="Arial" w:cs="Arial"/>
        <w:sz w:val="20"/>
        <w:szCs w:val="20"/>
      </w:rPr>
    </w:pPr>
    <w:r w:rsidRPr="00081E6B">
      <w:rPr>
        <w:rFonts w:ascii="Arial" w:hAnsi="Arial" w:cs="Arial"/>
        <w:b/>
        <w:color w:val="FFC000"/>
        <w:sz w:val="20"/>
        <w:szCs w:val="20"/>
      </w:rPr>
      <w:t xml:space="preserve">Intenalco es </w:t>
    </w:r>
    <w:r>
      <w:rPr>
        <w:rFonts w:ascii="Arial" w:hAnsi="Arial" w:cs="Arial"/>
        <w:b/>
        <w:color w:val="00B050"/>
        <w:sz w:val="20"/>
        <w:szCs w:val="20"/>
      </w:rPr>
      <w:t>Excelencia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DE0" w:rsidRDefault="00584DE0">
      <w:r>
        <w:separator/>
      </w:r>
    </w:p>
  </w:footnote>
  <w:footnote w:type="continuationSeparator" w:id="0">
    <w:p w:rsidR="00584DE0" w:rsidRDefault="00584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23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6"/>
      <w:gridCol w:w="12062"/>
      <w:gridCol w:w="2523"/>
    </w:tblGrid>
    <w:tr w:rsidR="002E2AB5" w:rsidRPr="00FB3582" w:rsidTr="005058C8">
      <w:trPr>
        <w:trHeight w:val="394"/>
      </w:trPr>
      <w:tc>
        <w:tcPr>
          <w:tcW w:w="636" w:type="pct"/>
          <w:vMerge w:val="restart"/>
          <w:shd w:val="clear" w:color="auto" w:fill="auto"/>
          <w:vAlign w:val="center"/>
        </w:tcPr>
        <w:p w:rsidR="002E2AB5" w:rsidRPr="00FB3582" w:rsidRDefault="005058C8" w:rsidP="005058C8">
          <w:pPr>
            <w:pStyle w:val="Encabezado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 </w:t>
          </w:r>
          <w:r w:rsidR="002E2AB5">
            <w:rPr>
              <w:noProof/>
              <w:lang w:val="es-CO" w:eastAsia="es-CO"/>
            </w:rPr>
            <w:drawing>
              <wp:inline distT="0" distB="0" distL="0" distR="0" wp14:anchorId="261130F0" wp14:editId="7C8F1EDB">
                <wp:extent cx="807720" cy="637540"/>
                <wp:effectExtent l="0" t="0" r="0" b="0"/>
                <wp:docPr id="2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pct"/>
          <w:vMerge w:val="restart"/>
          <w:shd w:val="clear" w:color="auto" w:fill="F2F2F2"/>
          <w:vAlign w:val="center"/>
        </w:tcPr>
        <w:p w:rsidR="002E2AB5" w:rsidRPr="004F51B3" w:rsidRDefault="002E2AB5" w:rsidP="00897A20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PLANILLA DE EVALUACION </w:t>
          </w:r>
        </w:p>
      </w:tc>
      <w:tc>
        <w:tcPr>
          <w:tcW w:w="755" w:type="pct"/>
          <w:vMerge w:val="restart"/>
        </w:tcPr>
        <w:p w:rsidR="002E2AB5" w:rsidRPr="002539A4" w:rsidRDefault="002E2AB5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199FB631" wp14:editId="1F1D2861">
                <wp:extent cx="1047750" cy="752475"/>
                <wp:effectExtent l="0" t="0" r="0" b="9525"/>
                <wp:docPr id="3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2E2AB5" w:rsidRPr="00FB3582" w:rsidTr="005058C8">
      <w:trPr>
        <w:trHeight w:val="381"/>
      </w:trPr>
      <w:tc>
        <w:tcPr>
          <w:tcW w:w="636" w:type="pct"/>
          <w:vMerge/>
          <w:shd w:val="clear" w:color="auto" w:fill="auto"/>
        </w:tcPr>
        <w:p w:rsidR="002E2AB5" w:rsidRPr="00FB3582" w:rsidRDefault="002E2AB5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609" w:type="pct"/>
          <w:vMerge/>
          <w:shd w:val="clear" w:color="auto" w:fill="F2F2F2"/>
        </w:tcPr>
        <w:p w:rsidR="002E2AB5" w:rsidRPr="00FB3582" w:rsidRDefault="002E2AB5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755" w:type="pct"/>
          <w:vMerge/>
        </w:tcPr>
        <w:p w:rsidR="002E2AB5" w:rsidRPr="002539A4" w:rsidRDefault="002E2AB5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E2AB5" w:rsidRPr="00FB3582" w:rsidTr="005058C8">
      <w:trPr>
        <w:trHeight w:val="399"/>
      </w:trPr>
      <w:tc>
        <w:tcPr>
          <w:tcW w:w="636" w:type="pct"/>
          <w:vMerge/>
          <w:shd w:val="clear" w:color="auto" w:fill="auto"/>
        </w:tcPr>
        <w:p w:rsidR="002E2AB5" w:rsidRPr="00FB3582" w:rsidRDefault="002E2AB5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609" w:type="pct"/>
          <w:vMerge/>
          <w:shd w:val="clear" w:color="auto" w:fill="F2F2F2"/>
        </w:tcPr>
        <w:p w:rsidR="002E2AB5" w:rsidRPr="00FB3582" w:rsidRDefault="002E2AB5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755" w:type="pct"/>
          <w:vMerge/>
        </w:tcPr>
        <w:p w:rsidR="002E2AB5" w:rsidRPr="002539A4" w:rsidRDefault="002E2AB5" w:rsidP="0042693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E2AB5" w:rsidRPr="00FB3582" w:rsidTr="005058C8">
      <w:trPr>
        <w:trHeight w:val="195"/>
      </w:trPr>
      <w:tc>
        <w:tcPr>
          <w:tcW w:w="636" w:type="pct"/>
          <w:shd w:val="clear" w:color="auto" w:fill="auto"/>
        </w:tcPr>
        <w:p w:rsidR="002E2AB5" w:rsidRDefault="002E2AB5" w:rsidP="002E2AB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2E2AB5" w:rsidRPr="00FB3582" w:rsidRDefault="002E2AB5" w:rsidP="002E2AB5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GPS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04</w:t>
          </w:r>
        </w:p>
      </w:tc>
      <w:tc>
        <w:tcPr>
          <w:tcW w:w="3609" w:type="pct"/>
          <w:shd w:val="clear" w:color="auto" w:fill="F2F2F2"/>
        </w:tcPr>
        <w:p w:rsidR="002E2AB5" w:rsidRDefault="002E2AB5" w:rsidP="002E2AB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2E2AB5" w:rsidRPr="00FB3582" w:rsidRDefault="002E2AB5" w:rsidP="002E2AB5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755" w:type="pct"/>
        </w:tcPr>
        <w:p w:rsidR="002E2AB5" w:rsidRPr="002539A4" w:rsidRDefault="002E2AB5" w:rsidP="002E2AB5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Fecha de Aprobación: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           </w:t>
          </w:r>
          <w:r w:rsidRPr="002539A4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580E32">
            <w:rPr>
              <w:rFonts w:ascii="Arial" w:hAnsi="Arial" w:cs="Arial"/>
              <w:sz w:val="20"/>
              <w:szCs w:val="20"/>
            </w:rPr>
            <w:t>30/09</w:t>
          </w:r>
          <w:r w:rsidRPr="000C5735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3516931E" wp14:editId="3E16C80E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1698"/>
    <w:rsid w:val="00032523"/>
    <w:rsid w:val="000413D8"/>
    <w:rsid w:val="00047722"/>
    <w:rsid w:val="00062A1A"/>
    <w:rsid w:val="00067786"/>
    <w:rsid w:val="000720F0"/>
    <w:rsid w:val="00081E6B"/>
    <w:rsid w:val="000850F8"/>
    <w:rsid w:val="000864D6"/>
    <w:rsid w:val="00091E2A"/>
    <w:rsid w:val="000A289A"/>
    <w:rsid w:val="000A64D1"/>
    <w:rsid w:val="000C5735"/>
    <w:rsid w:val="000E47AD"/>
    <w:rsid w:val="000F4230"/>
    <w:rsid w:val="00101B49"/>
    <w:rsid w:val="00111BB2"/>
    <w:rsid w:val="00141915"/>
    <w:rsid w:val="00161DFF"/>
    <w:rsid w:val="0017378E"/>
    <w:rsid w:val="001810A3"/>
    <w:rsid w:val="001829F1"/>
    <w:rsid w:val="00193C14"/>
    <w:rsid w:val="001A6270"/>
    <w:rsid w:val="001C49CD"/>
    <w:rsid w:val="001F1180"/>
    <w:rsid w:val="002019C4"/>
    <w:rsid w:val="002134E3"/>
    <w:rsid w:val="00226663"/>
    <w:rsid w:val="00231BD3"/>
    <w:rsid w:val="00235B40"/>
    <w:rsid w:val="00246B47"/>
    <w:rsid w:val="0026155B"/>
    <w:rsid w:val="00281FE1"/>
    <w:rsid w:val="002978F2"/>
    <w:rsid w:val="002A0B78"/>
    <w:rsid w:val="002A2D3B"/>
    <w:rsid w:val="002A6B12"/>
    <w:rsid w:val="002C2997"/>
    <w:rsid w:val="002C75F0"/>
    <w:rsid w:val="002D3F8A"/>
    <w:rsid w:val="002D45F7"/>
    <w:rsid w:val="002D6721"/>
    <w:rsid w:val="002D738F"/>
    <w:rsid w:val="002D7FC8"/>
    <w:rsid w:val="002E12FA"/>
    <w:rsid w:val="002E2AB5"/>
    <w:rsid w:val="002F29FB"/>
    <w:rsid w:val="002F4E78"/>
    <w:rsid w:val="002F6ADB"/>
    <w:rsid w:val="00303BB4"/>
    <w:rsid w:val="00330A55"/>
    <w:rsid w:val="003327CB"/>
    <w:rsid w:val="00345C73"/>
    <w:rsid w:val="003570AB"/>
    <w:rsid w:val="00360474"/>
    <w:rsid w:val="00371809"/>
    <w:rsid w:val="00372D87"/>
    <w:rsid w:val="003C644B"/>
    <w:rsid w:val="003E2AFF"/>
    <w:rsid w:val="003E54A7"/>
    <w:rsid w:val="003F26D8"/>
    <w:rsid w:val="00400951"/>
    <w:rsid w:val="00417684"/>
    <w:rsid w:val="00422495"/>
    <w:rsid w:val="0042693C"/>
    <w:rsid w:val="004314B6"/>
    <w:rsid w:val="00435837"/>
    <w:rsid w:val="00446D47"/>
    <w:rsid w:val="00454221"/>
    <w:rsid w:val="00460080"/>
    <w:rsid w:val="0046344B"/>
    <w:rsid w:val="00470D96"/>
    <w:rsid w:val="00473C1D"/>
    <w:rsid w:val="004907FE"/>
    <w:rsid w:val="0049242F"/>
    <w:rsid w:val="004A441F"/>
    <w:rsid w:val="004C1A42"/>
    <w:rsid w:val="004C5222"/>
    <w:rsid w:val="004E3854"/>
    <w:rsid w:val="004F4893"/>
    <w:rsid w:val="004F6077"/>
    <w:rsid w:val="004F7323"/>
    <w:rsid w:val="005058C8"/>
    <w:rsid w:val="00514BDB"/>
    <w:rsid w:val="00547F90"/>
    <w:rsid w:val="0056225E"/>
    <w:rsid w:val="00580E32"/>
    <w:rsid w:val="00584DE0"/>
    <w:rsid w:val="00591D32"/>
    <w:rsid w:val="005A56D5"/>
    <w:rsid w:val="005B00F6"/>
    <w:rsid w:val="005B5066"/>
    <w:rsid w:val="005C025E"/>
    <w:rsid w:val="005C4D3F"/>
    <w:rsid w:val="005E72DC"/>
    <w:rsid w:val="005F6E78"/>
    <w:rsid w:val="00602EC3"/>
    <w:rsid w:val="00605CF7"/>
    <w:rsid w:val="00625E75"/>
    <w:rsid w:val="00665D04"/>
    <w:rsid w:val="00680A8A"/>
    <w:rsid w:val="00693B9C"/>
    <w:rsid w:val="0069563C"/>
    <w:rsid w:val="006B6156"/>
    <w:rsid w:val="006C55C7"/>
    <w:rsid w:val="00700927"/>
    <w:rsid w:val="00700989"/>
    <w:rsid w:val="00717359"/>
    <w:rsid w:val="00726D70"/>
    <w:rsid w:val="00763127"/>
    <w:rsid w:val="00767078"/>
    <w:rsid w:val="00767592"/>
    <w:rsid w:val="00782454"/>
    <w:rsid w:val="00797A76"/>
    <w:rsid w:val="007A632B"/>
    <w:rsid w:val="007B1DDD"/>
    <w:rsid w:val="007B5F2A"/>
    <w:rsid w:val="007D4CBA"/>
    <w:rsid w:val="007D73EA"/>
    <w:rsid w:val="007E49A9"/>
    <w:rsid w:val="007F3553"/>
    <w:rsid w:val="007F3D10"/>
    <w:rsid w:val="007F78DA"/>
    <w:rsid w:val="008121A4"/>
    <w:rsid w:val="00815B07"/>
    <w:rsid w:val="00816642"/>
    <w:rsid w:val="00850713"/>
    <w:rsid w:val="00851241"/>
    <w:rsid w:val="0085666E"/>
    <w:rsid w:val="00857372"/>
    <w:rsid w:val="008642C9"/>
    <w:rsid w:val="008802D3"/>
    <w:rsid w:val="0089291B"/>
    <w:rsid w:val="008957FF"/>
    <w:rsid w:val="00897A20"/>
    <w:rsid w:val="00897B69"/>
    <w:rsid w:val="008A1A1A"/>
    <w:rsid w:val="008A5559"/>
    <w:rsid w:val="008A61C3"/>
    <w:rsid w:val="008A71EB"/>
    <w:rsid w:val="008B73BF"/>
    <w:rsid w:val="00901589"/>
    <w:rsid w:val="009260EE"/>
    <w:rsid w:val="00926CFF"/>
    <w:rsid w:val="00941C3B"/>
    <w:rsid w:val="009420CB"/>
    <w:rsid w:val="00944291"/>
    <w:rsid w:val="00945C71"/>
    <w:rsid w:val="00950B63"/>
    <w:rsid w:val="009B66EE"/>
    <w:rsid w:val="009D5DE5"/>
    <w:rsid w:val="00A20801"/>
    <w:rsid w:val="00A536A5"/>
    <w:rsid w:val="00A567D8"/>
    <w:rsid w:val="00A822F6"/>
    <w:rsid w:val="00A82CC5"/>
    <w:rsid w:val="00A82D1F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2634"/>
    <w:rsid w:val="00AE3012"/>
    <w:rsid w:val="00AE45E0"/>
    <w:rsid w:val="00AF55AC"/>
    <w:rsid w:val="00B04782"/>
    <w:rsid w:val="00B17A96"/>
    <w:rsid w:val="00B32C5A"/>
    <w:rsid w:val="00B46FFB"/>
    <w:rsid w:val="00B53D8B"/>
    <w:rsid w:val="00B54216"/>
    <w:rsid w:val="00B61A88"/>
    <w:rsid w:val="00B829AB"/>
    <w:rsid w:val="00B83613"/>
    <w:rsid w:val="00BA1EE6"/>
    <w:rsid w:val="00C0134C"/>
    <w:rsid w:val="00C05C5A"/>
    <w:rsid w:val="00C0795F"/>
    <w:rsid w:val="00C13B2F"/>
    <w:rsid w:val="00C33AFB"/>
    <w:rsid w:val="00C40647"/>
    <w:rsid w:val="00C515CD"/>
    <w:rsid w:val="00C51DF0"/>
    <w:rsid w:val="00C72463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2C94"/>
    <w:rsid w:val="00CD78EF"/>
    <w:rsid w:val="00CE5A36"/>
    <w:rsid w:val="00CF7C29"/>
    <w:rsid w:val="00D11CF3"/>
    <w:rsid w:val="00D20238"/>
    <w:rsid w:val="00D24418"/>
    <w:rsid w:val="00D253D0"/>
    <w:rsid w:val="00D30EF3"/>
    <w:rsid w:val="00D86699"/>
    <w:rsid w:val="00D96522"/>
    <w:rsid w:val="00DA393A"/>
    <w:rsid w:val="00DA7738"/>
    <w:rsid w:val="00DB0C34"/>
    <w:rsid w:val="00DB5A02"/>
    <w:rsid w:val="00DC523B"/>
    <w:rsid w:val="00E002E3"/>
    <w:rsid w:val="00E02069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949FF"/>
    <w:rsid w:val="00EA5ED7"/>
    <w:rsid w:val="00EA6D49"/>
    <w:rsid w:val="00EB6183"/>
    <w:rsid w:val="00EF200E"/>
    <w:rsid w:val="00EF3CDB"/>
    <w:rsid w:val="00EF5D48"/>
    <w:rsid w:val="00F274E0"/>
    <w:rsid w:val="00F35CE6"/>
    <w:rsid w:val="00F42F38"/>
    <w:rsid w:val="00F52F8C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49</TotalTime>
  <Pages>1</Pages>
  <Words>249</Words>
  <Characters>2249</Characters>
  <Application>Microsoft Office Word</Application>
  <DocSecurity>0</DocSecurity>
  <Lines>18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68</cp:revision>
  <cp:lastPrinted>2009-05-07T20:38:00Z</cp:lastPrinted>
  <dcterms:created xsi:type="dcterms:W3CDTF">2012-10-01T13:22:00Z</dcterms:created>
  <dcterms:modified xsi:type="dcterms:W3CDTF">2014-09-18T19:46:00Z</dcterms:modified>
</cp:coreProperties>
</file>